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627878" w14:textId="77777777" w:rsidR="00A43183" w:rsidRDefault="00A43183"/>
    <w:p w14:paraId="05F5E9D4" w14:textId="6E2C611B" w:rsidR="009A09CC" w:rsidRDefault="000110DA" w:rsidP="009A09CC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SUGGESTED </w:t>
      </w:r>
      <w:r w:rsidR="009A09CC" w:rsidRPr="009A09CC">
        <w:rPr>
          <w:rFonts w:ascii="Calibri" w:hAnsi="Calibri" w:cs="Calibri"/>
          <w:b/>
          <w:bCs/>
          <w:sz w:val="22"/>
          <w:szCs w:val="22"/>
        </w:rPr>
        <w:t>USEFUL AND EMERGENCY CONTACTS</w:t>
      </w:r>
    </w:p>
    <w:p w14:paraId="7629C297" w14:textId="77777777" w:rsidR="00907E4A" w:rsidRPr="00907E4A" w:rsidRDefault="00907E4A" w:rsidP="000110DA">
      <w:pPr>
        <w:pStyle w:val="isselectede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20" w:afterAutospacing="0"/>
        <w:jc w:val="center"/>
        <w:rPr>
          <w:rFonts w:ascii="Calibri" w:hAnsi="Calibri" w:cs="Calibri"/>
          <w:sz w:val="10"/>
          <w:szCs w:val="10"/>
        </w:rPr>
      </w:pPr>
    </w:p>
    <w:p w14:paraId="1DCA212F" w14:textId="3A0F407D" w:rsidR="000110DA" w:rsidRPr="00907E4A" w:rsidRDefault="000110DA" w:rsidP="000110DA">
      <w:pPr>
        <w:pStyle w:val="isselectede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20" w:afterAutospacing="0"/>
        <w:jc w:val="center"/>
        <w:rPr>
          <w:rFonts w:ascii="Calibri" w:hAnsi="Calibri" w:cs="Calibri"/>
          <w:sz w:val="22"/>
          <w:szCs w:val="22"/>
        </w:rPr>
      </w:pPr>
      <w:r w:rsidRPr="00907E4A">
        <w:rPr>
          <w:rFonts w:ascii="Calibri" w:hAnsi="Calibri" w:cs="Calibri"/>
          <w:sz w:val="22"/>
          <w:szCs w:val="22"/>
        </w:rPr>
        <w:t>The organisations listed below provide crisis, urgent or practical support. They are independent services and are not affiliated with me.</w:t>
      </w:r>
    </w:p>
    <w:p w14:paraId="6E67D120" w14:textId="77777777" w:rsidR="000110DA" w:rsidRPr="00907E4A" w:rsidRDefault="000110DA" w:rsidP="000110DA">
      <w:pPr>
        <w:pStyle w:val="isselectede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20" w:afterAutospacing="0"/>
        <w:jc w:val="center"/>
        <w:rPr>
          <w:rFonts w:ascii="Calibri" w:hAnsi="Calibri" w:cs="Calibri"/>
          <w:sz w:val="22"/>
          <w:szCs w:val="22"/>
        </w:rPr>
      </w:pPr>
      <w:r w:rsidRPr="00907E4A">
        <w:rPr>
          <w:rFonts w:ascii="Calibri" w:hAnsi="Calibri" w:cs="Calibri"/>
          <w:sz w:val="22"/>
          <w:szCs w:val="22"/>
        </w:rPr>
        <w:t>This information is provided to help you access additional support when needed. While I have taken reasonable care in compiling this list, I cannot guarantee the availability, suitability or quality of the services provided, and contact details or opening hours may change.</w:t>
      </w:r>
    </w:p>
    <w:p w14:paraId="2009F30A" w14:textId="41121304" w:rsidR="000110DA" w:rsidRDefault="000110DA" w:rsidP="000110D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20" w:afterAutospacing="0"/>
        <w:jc w:val="center"/>
        <w:rPr>
          <w:rFonts w:ascii="Calibri" w:hAnsi="Calibri" w:cs="Calibri"/>
          <w:b/>
          <w:bCs/>
          <w:color w:val="EE0000"/>
          <w:sz w:val="22"/>
          <w:szCs w:val="22"/>
        </w:rPr>
      </w:pPr>
      <w:r w:rsidRPr="00907E4A">
        <w:rPr>
          <w:rFonts w:ascii="Calibri" w:hAnsi="Calibri" w:cs="Calibri"/>
          <w:b/>
          <w:bCs/>
          <w:color w:val="EE0000"/>
          <w:sz w:val="22"/>
          <w:szCs w:val="22"/>
        </w:rPr>
        <w:t>If you believe that you or someone else is at immediate risk of serious harm, call 999 or attend your nearest A&amp;E Dept.</w:t>
      </w:r>
    </w:p>
    <w:p w14:paraId="0A9296F5" w14:textId="77777777" w:rsidR="00907E4A" w:rsidRPr="00907E4A" w:rsidRDefault="00907E4A" w:rsidP="000110D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20" w:afterAutospacing="0"/>
        <w:jc w:val="center"/>
        <w:rPr>
          <w:rFonts w:ascii="Calibri" w:hAnsi="Calibri" w:cs="Calibri"/>
          <w:b/>
          <w:bCs/>
          <w:color w:val="EE0000"/>
          <w:sz w:val="10"/>
          <w:szCs w:val="10"/>
        </w:rPr>
      </w:pPr>
    </w:p>
    <w:p w14:paraId="54C968DB" w14:textId="77777777" w:rsidR="00C06368" w:rsidRPr="00C06368" w:rsidRDefault="00C06368" w:rsidP="00C06368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EE0000"/>
          <w:kern w:val="0"/>
          <w:sz w:val="22"/>
          <w:szCs w:val="22"/>
          <w:lang w:eastAsia="en-GB"/>
          <w14:ligatures w14:val="none"/>
        </w:rPr>
      </w:pPr>
    </w:p>
    <w:p w14:paraId="19E5DA15" w14:textId="7D65FD98" w:rsidR="009A09CC" w:rsidRPr="000110DA" w:rsidRDefault="009A09CC" w:rsidP="00C06368">
      <w:pPr>
        <w:numPr>
          <w:ilvl w:val="0"/>
          <w:numId w:val="3"/>
        </w:numPr>
        <w:shd w:val="clear" w:color="auto" w:fill="FFFFFF"/>
        <w:spacing w:after="120" w:line="276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0110DA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Devon Partnership First Response Team (FRT)</w:t>
      </w:r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if in </w:t>
      </w:r>
      <w:r w:rsidRPr="000110DA">
        <w:rPr>
          <w:rFonts w:ascii="Calibri" w:eastAsia="Times New Roman" w:hAnsi="Calibri" w:cs="Calibri"/>
          <w:b/>
          <w:bCs/>
          <w:color w:val="EE0000"/>
          <w:kern w:val="0"/>
          <w:sz w:val="22"/>
          <w:szCs w:val="22"/>
          <w:lang w:eastAsia="en-GB"/>
          <w14:ligatures w14:val="none"/>
        </w:rPr>
        <w:t>crisis</w:t>
      </w:r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  Call 111 and select the mental health option.</w:t>
      </w: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 </w:t>
      </w:r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If you are unable to make the call yourself then anyone can call on your behalf, for example a friend, carer, loved one, or your GP. The service offers all-age mental health crisis service for individuals living in Devon</w:t>
      </w: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(not Plymouth)</w:t>
      </w:r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   </w:t>
      </w:r>
      <w:hyperlink r:id="rId7" w:tgtFrame="_blank" w:history="1">
        <w:r w:rsidRPr="009A09CC">
          <w:rPr>
            <w:rStyle w:val="Hyperlink"/>
            <w:rFonts w:ascii="Calibri" w:eastAsia="Times New Roman" w:hAnsi="Calibri" w:cs="Calibri"/>
            <w:color w:val="auto"/>
            <w:kern w:val="0"/>
            <w:sz w:val="22"/>
            <w:szCs w:val="22"/>
            <w:lang w:eastAsia="en-GB"/>
            <w14:ligatures w14:val="none"/>
          </w:rPr>
          <w:t>https://www.dpt.nhs.uk/service-details/service/first-response-service-frs-78/ </w:t>
        </w:r>
      </w:hyperlink>
    </w:p>
    <w:p w14:paraId="554E7093" w14:textId="0DE8A0AD" w:rsidR="009A09CC" w:rsidRPr="000110DA" w:rsidRDefault="009A09CC" w:rsidP="00C06368">
      <w:pPr>
        <w:numPr>
          <w:ilvl w:val="0"/>
          <w:numId w:val="3"/>
        </w:numPr>
        <w:shd w:val="clear" w:color="auto" w:fill="FFFFFF"/>
        <w:spacing w:after="120" w:line="276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Your own </w:t>
      </w:r>
      <w:r w:rsidRPr="000110DA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GP</w:t>
      </w:r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7F72D7E5" w14:textId="49A3627D" w:rsidR="009A09CC" w:rsidRPr="000110DA" w:rsidRDefault="009A09CC" w:rsidP="00C06368">
      <w:pPr>
        <w:numPr>
          <w:ilvl w:val="0"/>
          <w:numId w:val="3"/>
        </w:numPr>
        <w:shd w:val="clear" w:color="auto" w:fill="FFFFFF"/>
        <w:spacing w:after="120" w:line="276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hyperlink r:id="rId8" w:tgtFrame="_blank" w:history="1">
        <w:r w:rsidRPr="000110DA">
          <w:rPr>
            <w:rFonts w:ascii="Calibri" w:eastAsia="Times New Roman" w:hAnsi="Calibri" w:cs="Calibri"/>
            <w:b/>
            <w:bCs/>
            <w:kern w:val="0"/>
            <w:sz w:val="22"/>
            <w:szCs w:val="22"/>
            <w:u w:val="single"/>
            <w:lang w:eastAsia="en-GB"/>
            <w14:ligatures w14:val="none"/>
          </w:rPr>
          <w:t>The Moorings @Devon </w:t>
        </w:r>
      </w:hyperlink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crisis cafés and free out-of-hours support, in Exeter, Barnstaple and Torquay.</w:t>
      </w:r>
    </w:p>
    <w:p w14:paraId="624284EA" w14:textId="339B64CD" w:rsidR="009A09CC" w:rsidRPr="000110DA" w:rsidRDefault="009A09CC" w:rsidP="00C06368">
      <w:pPr>
        <w:numPr>
          <w:ilvl w:val="0"/>
          <w:numId w:val="3"/>
        </w:numPr>
        <w:shd w:val="clear" w:color="auto" w:fill="FFFFFF"/>
        <w:spacing w:after="120" w:line="276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hyperlink r:id="rId9" w:tgtFrame="_blank" w:history="1">
        <w:r w:rsidRPr="000110DA">
          <w:rPr>
            <w:rFonts w:ascii="Calibri" w:eastAsia="Times New Roman" w:hAnsi="Calibri" w:cs="Calibri"/>
            <w:b/>
            <w:bCs/>
            <w:kern w:val="0"/>
            <w:sz w:val="22"/>
            <w:szCs w:val="22"/>
            <w:u w:val="single"/>
            <w:lang w:eastAsia="en-GB"/>
            <w14:ligatures w14:val="none"/>
          </w:rPr>
          <w:t>Samaritans</w:t>
        </w:r>
      </w:hyperlink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call free 116 123 offering supportive conversations on various mental health issues, call back, and follow-up services.</w:t>
      </w:r>
    </w:p>
    <w:p w14:paraId="5CDB1F68" w14:textId="130F3894" w:rsidR="009A09CC" w:rsidRPr="000110DA" w:rsidRDefault="009A09CC" w:rsidP="00C06368">
      <w:pPr>
        <w:numPr>
          <w:ilvl w:val="0"/>
          <w:numId w:val="3"/>
        </w:numPr>
        <w:shd w:val="clear" w:color="auto" w:fill="FFFFFF"/>
        <w:spacing w:after="120" w:line="276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 </w:t>
      </w:r>
      <w:hyperlink r:id="rId10" w:tgtFrame="_blank" w:tooltip="https://www.mentalhealthdevon.co.uk/learning-network/drop-ins" w:history="1">
        <w:r w:rsidRPr="000110DA">
          <w:rPr>
            <w:rFonts w:ascii="Calibri" w:eastAsia="Times New Roman" w:hAnsi="Calibri" w:cs="Calibri"/>
            <w:b/>
            <w:bCs/>
            <w:kern w:val="0"/>
            <w:sz w:val="22"/>
            <w:szCs w:val="22"/>
            <w:u w:val="single"/>
            <w:lang w:eastAsia="en-GB"/>
            <w14:ligatures w14:val="none"/>
          </w:rPr>
          <w:t>Devon Mental Health Alliance</w:t>
        </w:r>
      </w:hyperlink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runs a number of free drop-ins and activities across Devon and Plymouth. These are free, open-access drop-ins with no referral or diagnosis needed. </w:t>
      </w:r>
    </w:p>
    <w:p w14:paraId="6BCDEF14" w14:textId="75EA8E0B" w:rsidR="009A09CC" w:rsidRPr="000110DA" w:rsidRDefault="009A09CC" w:rsidP="00C06368">
      <w:pPr>
        <w:numPr>
          <w:ilvl w:val="0"/>
          <w:numId w:val="3"/>
        </w:numPr>
        <w:shd w:val="clear" w:color="auto" w:fill="FFFFFF"/>
        <w:spacing w:after="120" w:line="276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hyperlink r:id="rId11" w:tgtFrame="_blank" w:history="1">
        <w:r w:rsidRPr="000110DA">
          <w:rPr>
            <w:rFonts w:ascii="Calibri" w:eastAsia="Times New Roman" w:hAnsi="Calibri" w:cs="Calibri"/>
            <w:b/>
            <w:bCs/>
            <w:kern w:val="0"/>
            <w:sz w:val="22"/>
            <w:szCs w:val="22"/>
            <w:u w:val="single"/>
            <w:lang w:eastAsia="en-GB"/>
            <w14:ligatures w14:val="none"/>
          </w:rPr>
          <w:t>Staying Safe</w:t>
        </w:r>
      </w:hyperlink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provides tools and guidance to help with emotional distress. Also offers ways to stay safe from thoughts of harm and suicide. Offers powerful recovery videos from people with personal experience.</w:t>
      </w:r>
    </w:p>
    <w:p w14:paraId="5ADD407B" w14:textId="70A36EA6" w:rsidR="009A09CC" w:rsidRPr="000110DA" w:rsidRDefault="009A09CC" w:rsidP="00C06368">
      <w:pPr>
        <w:numPr>
          <w:ilvl w:val="0"/>
          <w:numId w:val="3"/>
        </w:numPr>
        <w:shd w:val="clear" w:color="auto" w:fill="FFFFFF"/>
        <w:spacing w:after="120" w:line="276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0110DA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Papyrus</w:t>
      </w:r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: </w:t>
      </w:r>
      <w:hyperlink r:id="rId12" w:tgtFrame="_blank" w:history="1">
        <w:r w:rsidRPr="009A09CC">
          <w:rPr>
            <w:rFonts w:ascii="Calibri" w:eastAsia="Times New Roman" w:hAnsi="Calibri" w:cs="Calibri"/>
            <w:kern w:val="0"/>
            <w:sz w:val="22"/>
            <w:szCs w:val="22"/>
            <w:u w:val="single"/>
            <w:lang w:eastAsia="en-GB"/>
            <w14:ligatures w14:val="none"/>
          </w:rPr>
          <w:t>HOPELINE247</w:t>
        </w:r>
      </w:hyperlink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- call 0800 068 4141, text 88247, or email  </w:t>
      </w:r>
      <w:hyperlink r:id="rId13" w:tgtFrame="_blank" w:history="1">
        <w:r w:rsidRPr="009A09CC">
          <w:rPr>
            <w:rFonts w:ascii="Calibri" w:eastAsia="Times New Roman" w:hAnsi="Calibri" w:cs="Calibri"/>
            <w:kern w:val="0"/>
            <w:sz w:val="22"/>
            <w:szCs w:val="22"/>
            <w:u w:val="single"/>
            <w:lang w:eastAsia="en-GB"/>
            <w14:ligatures w14:val="none"/>
          </w:rPr>
          <w:t>pat@papyrus-uk.org</w:t>
        </w:r>
      </w:hyperlink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 Free, confidential, 24/7 service for anyone under 35, experiencing thoughts of suicide or concerned about a young person.</w:t>
      </w:r>
    </w:p>
    <w:p w14:paraId="2832C54C" w14:textId="6CCB8EDC" w:rsidR="009A09CC" w:rsidRPr="00C06368" w:rsidRDefault="009A09CC" w:rsidP="00C06368">
      <w:pPr>
        <w:numPr>
          <w:ilvl w:val="0"/>
          <w:numId w:val="3"/>
        </w:numPr>
        <w:shd w:val="clear" w:color="auto" w:fill="FFFFFF"/>
        <w:spacing w:after="120" w:line="276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0110DA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Mind Devon</w:t>
      </w:r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- Urgent Help Contact Numbers for all ages</w:t>
      </w:r>
      <w:r w:rsidR="000110D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and all</w:t>
      </w:r>
      <w:r w:rsidRPr="009A09CC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Devon</w:t>
      </w:r>
      <w:r w:rsidR="000110D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areas </w:t>
      </w:r>
      <w:hyperlink r:id="rId14" w:history="1">
        <w:r w:rsidR="000110DA" w:rsidRPr="00AB097C">
          <w:rPr>
            <w:rStyle w:val="Hyperlink"/>
            <w:rFonts w:ascii="Calibri" w:eastAsia="Times New Roman" w:hAnsi="Calibri" w:cs="Calibri"/>
            <w:kern w:val="0"/>
            <w:sz w:val="22"/>
            <w:szCs w:val="22"/>
            <w:lang w:eastAsia="en-GB"/>
            <w14:ligatures w14:val="none"/>
          </w:rPr>
          <w:t>https://www.devonmind.com/urgent-help</w:t>
        </w:r>
      </w:hyperlink>
    </w:p>
    <w:sectPr w:rsidR="009A09CC" w:rsidRPr="00C06368" w:rsidSect="009A09CC">
      <w:headerReference w:type="default" r:id="rId15"/>
      <w:head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175136" w14:textId="77777777" w:rsidR="0017159B" w:rsidRDefault="0017159B" w:rsidP="007D1A65">
      <w:pPr>
        <w:spacing w:after="0" w:line="240" w:lineRule="auto"/>
      </w:pPr>
      <w:r>
        <w:separator/>
      </w:r>
    </w:p>
  </w:endnote>
  <w:endnote w:type="continuationSeparator" w:id="0">
    <w:p w14:paraId="5EBCF9A3" w14:textId="77777777" w:rsidR="0017159B" w:rsidRDefault="0017159B" w:rsidP="007D1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Lao MN">
    <w:panose1 w:val="00000500000000000000"/>
    <w:charset w:val="00"/>
    <w:family w:val="auto"/>
    <w:pitch w:val="variable"/>
    <w:sig w:usb0="02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19A8D7" w14:textId="77777777" w:rsidR="0017159B" w:rsidRDefault="0017159B" w:rsidP="007D1A65">
      <w:pPr>
        <w:spacing w:after="0" w:line="240" w:lineRule="auto"/>
      </w:pPr>
      <w:r>
        <w:separator/>
      </w:r>
    </w:p>
  </w:footnote>
  <w:footnote w:type="continuationSeparator" w:id="0">
    <w:p w14:paraId="2480E3F4" w14:textId="77777777" w:rsidR="0017159B" w:rsidRDefault="0017159B" w:rsidP="007D1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83C99D" w14:textId="2772C589" w:rsidR="007D1A65" w:rsidRPr="009A09CC" w:rsidRDefault="007D1A65" w:rsidP="007D1A65">
    <w:pPr>
      <w:pStyle w:val="Header"/>
      <w:jc w:val="center"/>
      <w:rPr>
        <w:rFonts w:ascii="Optima" w:hAnsi="Optima" w:cs="Lao M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716223" w14:textId="77777777" w:rsidR="009A09CC" w:rsidRDefault="009A09CC" w:rsidP="009A09CC">
    <w:pPr>
      <w:pStyle w:val="Header"/>
      <w:jc w:val="center"/>
      <w:rPr>
        <w:rFonts w:ascii="Garamond" w:hAnsi="Garamond"/>
        <w:b/>
        <w:bCs/>
      </w:rPr>
    </w:pPr>
    <w:r>
      <w:rPr>
        <w:rFonts w:ascii="Garamond" w:hAnsi="Garamond"/>
        <w:b/>
        <w:bCs/>
        <w:noProof/>
      </w:rPr>
      <w:drawing>
        <wp:inline distT="0" distB="0" distL="0" distR="0" wp14:anchorId="39C016F6" wp14:editId="27A616C0">
          <wp:extent cx="1051560" cy="1051560"/>
          <wp:effectExtent l="0" t="0" r="2540" b="2540"/>
          <wp:docPr id="1930895253" name="Picture 2" descr="A logo for a counseling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320771" name="Picture 2" descr="A logo for a counseling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90" cy="1059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CEC2AA" w14:textId="77777777" w:rsidR="009A09CC" w:rsidRPr="009A09CC" w:rsidRDefault="009A09CC" w:rsidP="009A09CC">
    <w:pPr>
      <w:pStyle w:val="Header"/>
      <w:jc w:val="center"/>
      <w:rPr>
        <w:rFonts w:ascii="Optima" w:hAnsi="Optima" w:cs="Lao MN"/>
        <w:b/>
        <w:bCs/>
        <w:sz w:val="20"/>
        <w:szCs w:val="20"/>
      </w:rPr>
    </w:pPr>
    <w:r w:rsidRPr="009A09CC">
      <w:rPr>
        <w:rFonts w:ascii="Optima" w:hAnsi="Optima" w:cs="Lao MN"/>
        <w:b/>
        <w:bCs/>
        <w:sz w:val="20"/>
        <w:szCs w:val="20"/>
      </w:rPr>
      <w:t xml:space="preserve">Tracey Langrill PGDip (Psych) Adv Dip (Couns) MSc </w:t>
    </w:r>
    <w:proofErr w:type="spellStart"/>
    <w:r w:rsidRPr="009A09CC">
      <w:rPr>
        <w:rFonts w:ascii="Optima" w:hAnsi="Optima" w:cs="Lao MN"/>
        <w:b/>
        <w:bCs/>
        <w:sz w:val="20"/>
        <w:szCs w:val="20"/>
      </w:rPr>
      <w:t>GMBPsS</w:t>
    </w:r>
    <w:proofErr w:type="spellEnd"/>
    <w:r w:rsidRPr="009A09CC">
      <w:rPr>
        <w:rFonts w:ascii="Optima" w:hAnsi="Optima" w:cs="Lao MN"/>
        <w:b/>
        <w:bCs/>
        <w:sz w:val="20"/>
        <w:szCs w:val="20"/>
      </w:rPr>
      <w:t xml:space="preserve"> MBACP </w:t>
    </w:r>
  </w:p>
  <w:p w14:paraId="400EC774" w14:textId="77777777" w:rsidR="009A09CC" w:rsidRPr="00A43183" w:rsidRDefault="009A09CC" w:rsidP="009A09CC">
    <w:pPr>
      <w:pStyle w:val="Header"/>
      <w:jc w:val="center"/>
      <w:rPr>
        <w:rFonts w:ascii="Optima" w:hAnsi="Optima" w:cs="Lao MN"/>
      </w:rPr>
    </w:pPr>
  </w:p>
  <w:p w14:paraId="120682DD" w14:textId="77777777" w:rsidR="009A09CC" w:rsidRPr="009A09CC" w:rsidRDefault="009A09CC" w:rsidP="009A09CC">
    <w:pPr>
      <w:pStyle w:val="Header"/>
      <w:jc w:val="center"/>
      <w:rPr>
        <w:rFonts w:ascii="Optima" w:hAnsi="Optima" w:cs="Lao MN"/>
        <w:sz w:val="18"/>
        <w:szCs w:val="18"/>
      </w:rPr>
    </w:pPr>
    <w:r w:rsidRPr="009A09CC">
      <w:rPr>
        <w:rFonts w:ascii="Optima" w:hAnsi="Optima" w:cs="Lao MN"/>
        <w:sz w:val="18"/>
        <w:szCs w:val="18"/>
      </w:rPr>
      <w:t>Exeter Business Hub, Queensgate House, Queen Street, EXETER EX4 3SR</w:t>
    </w:r>
  </w:p>
  <w:p w14:paraId="60E6E954" w14:textId="70493952" w:rsidR="009A09CC" w:rsidRPr="009A09CC" w:rsidRDefault="009A09CC" w:rsidP="009A09CC">
    <w:pPr>
      <w:pStyle w:val="Header"/>
      <w:jc w:val="center"/>
      <w:rPr>
        <w:rFonts w:ascii="Optima" w:hAnsi="Optima" w:cs="Lao MN"/>
        <w:sz w:val="18"/>
        <w:szCs w:val="18"/>
      </w:rPr>
    </w:pPr>
    <w:r w:rsidRPr="009A09CC">
      <w:rPr>
        <w:rFonts w:ascii="Optima" w:hAnsi="Optima" w:cs="Lao MN"/>
        <w:sz w:val="18"/>
        <w:szCs w:val="18"/>
      </w:rPr>
      <w:t xml:space="preserve">07762 008799 </w:t>
    </w:r>
    <w:r w:rsidRPr="009A09CC">
      <w:rPr>
        <w:rFonts w:ascii="Optima" w:hAnsi="Optima" w:cs="Lao MN"/>
        <w:sz w:val="18"/>
        <w:szCs w:val="18"/>
      </w:rPr>
      <w:sym w:font="Symbol" w:char="F0A8"/>
    </w:r>
    <w:r w:rsidRPr="009A09CC">
      <w:rPr>
        <w:rFonts w:ascii="Optima" w:hAnsi="Optima" w:cs="Lao MN"/>
        <w:sz w:val="18"/>
        <w:szCs w:val="18"/>
      </w:rPr>
      <w:t xml:space="preserve"> </w:t>
    </w:r>
    <w:hyperlink r:id="rId2" w:history="1">
      <w:r w:rsidRPr="009A09CC">
        <w:rPr>
          <w:rStyle w:val="Hyperlink"/>
          <w:rFonts w:ascii="Optima" w:hAnsi="Optima" w:cs="Lao MN"/>
          <w:sz w:val="18"/>
          <w:szCs w:val="18"/>
        </w:rPr>
        <w:t>tjlangrillcounselling@gmail.com</w:t>
      </w:r>
    </w:hyperlink>
    <w:r w:rsidRPr="009A09CC">
      <w:rPr>
        <w:rFonts w:ascii="Optima" w:hAnsi="Optima" w:cs="Lao MN"/>
        <w:sz w:val="18"/>
        <w:szCs w:val="18"/>
      </w:rPr>
      <w:t xml:space="preserve"> </w:t>
    </w:r>
    <w:r w:rsidRPr="009A09CC">
      <w:rPr>
        <w:rFonts w:ascii="Optima" w:hAnsi="Optima" w:cs="Lao MN"/>
        <w:sz w:val="18"/>
        <w:szCs w:val="18"/>
      </w:rPr>
      <w:sym w:font="Symbol" w:char="F0A8"/>
    </w:r>
    <w:r w:rsidRPr="009A09CC">
      <w:rPr>
        <w:rFonts w:ascii="Optima" w:hAnsi="Optima" w:cs="Lao MN"/>
        <w:sz w:val="18"/>
        <w:szCs w:val="18"/>
      </w:rPr>
      <w:t xml:space="preserve"> www.tjlangrillcounselling.co.uk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830767"/>
    <w:multiLevelType w:val="multilevel"/>
    <w:tmpl w:val="6B8C56A2"/>
    <w:lvl w:ilvl="0">
      <w:start w:val="1"/>
      <w:numFmt w:val="bullet"/>
      <w:lvlText w:val=""/>
      <w:lvlJc w:val="left"/>
      <w:pPr>
        <w:ind w:left="510" w:hanging="34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4D6DF7"/>
    <w:multiLevelType w:val="multilevel"/>
    <w:tmpl w:val="CDA2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FA18AE"/>
    <w:multiLevelType w:val="multilevel"/>
    <w:tmpl w:val="927AD698"/>
    <w:lvl w:ilvl="0">
      <w:start w:val="1"/>
      <w:numFmt w:val="bullet"/>
      <w:lvlText w:val=""/>
      <w:lvlJc w:val="left"/>
      <w:pPr>
        <w:ind w:left="510" w:hanging="113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00949065">
    <w:abstractNumId w:val="1"/>
  </w:num>
  <w:num w:numId="2" w16cid:durableId="1919485853">
    <w:abstractNumId w:val="2"/>
  </w:num>
  <w:num w:numId="3" w16cid:durableId="8387340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CC"/>
    <w:rsid w:val="00006C56"/>
    <w:rsid w:val="000110DA"/>
    <w:rsid w:val="0017159B"/>
    <w:rsid w:val="00405B31"/>
    <w:rsid w:val="00600D61"/>
    <w:rsid w:val="00724622"/>
    <w:rsid w:val="007D1A65"/>
    <w:rsid w:val="008229C5"/>
    <w:rsid w:val="00907E4A"/>
    <w:rsid w:val="009A09CC"/>
    <w:rsid w:val="00A43183"/>
    <w:rsid w:val="00C06368"/>
    <w:rsid w:val="00D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B8798"/>
  <w15:chartTrackingRefBased/>
  <w15:docId w15:val="{744D5785-47CB-2A45-8B5C-C6CD67B4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A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A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A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A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A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A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A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A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A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A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A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1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A65"/>
  </w:style>
  <w:style w:type="paragraph" w:styleId="Footer">
    <w:name w:val="footer"/>
    <w:basedOn w:val="Normal"/>
    <w:link w:val="FooterChar"/>
    <w:uiPriority w:val="99"/>
    <w:unhideWhenUsed/>
    <w:rsid w:val="007D1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A65"/>
  </w:style>
  <w:style w:type="character" w:styleId="Hyperlink">
    <w:name w:val="Hyperlink"/>
    <w:basedOn w:val="DefaultParagraphFont"/>
    <w:uiPriority w:val="99"/>
    <w:unhideWhenUsed/>
    <w:rsid w:val="007D1A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1A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1A65"/>
    <w:rPr>
      <w:color w:val="96607D" w:themeColor="followedHyperlink"/>
      <w:u w:val="single"/>
    </w:rPr>
  </w:style>
  <w:style w:type="paragraph" w:customStyle="1" w:styleId="isselectedend">
    <w:name w:val="isselectedend"/>
    <w:basedOn w:val="Normal"/>
    <w:rsid w:val="0001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01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m.org.uk/the-moorings-devon" TargetMode="External"/><Relationship Id="rId13" Type="http://schemas.openxmlformats.org/officeDocument/2006/relationships/hyperlink" Target="mailto:pat@papyrus-uk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pt.nhs.uk/service-details/service/first-response-service-frs-78/" TargetMode="External"/><Relationship Id="rId12" Type="http://schemas.openxmlformats.org/officeDocument/2006/relationships/hyperlink" Target="https://www.papyrus-uk.org/papyrus-HOPELINE24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ayingsafe.net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mentalhealthdevon.co.uk/learning-network/drop-i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maritans.org/" TargetMode="External"/><Relationship Id="rId14" Type="http://schemas.openxmlformats.org/officeDocument/2006/relationships/hyperlink" Target="https://www.devonmind.com/urgent-help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jlangrillcounselling@gmail.com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jl/Library/Group%20Containers/UBF8T346G9.Office/User%20Content.localized/Templates.localized/TJL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TJLC letterhead.dotx</Template>
  <TotalTime>24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 Langrill</dc:creator>
  <cp:keywords/>
  <dc:description/>
  <cp:lastModifiedBy>Tracey Langrill</cp:lastModifiedBy>
  <cp:revision>2</cp:revision>
  <dcterms:created xsi:type="dcterms:W3CDTF">2026-06-01T10:20:00Z</dcterms:created>
  <dcterms:modified xsi:type="dcterms:W3CDTF">2026-08-23T17:49:00Z</dcterms:modified>
</cp:coreProperties>
</file>